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"/>
        <w:gridCol w:w="816"/>
        <w:gridCol w:w="1066"/>
        <w:gridCol w:w="2761"/>
        <w:gridCol w:w="1680"/>
        <w:gridCol w:w="2400"/>
      </w:tblGrid>
      <w:tr w:rsidR="0090596C" w:rsidRPr="0090596C" w:rsidTr="0090596C">
        <w:sdt>
          <w:sdtPr>
            <w:id w:val="1259331922"/>
            <w:placeholder>
              <w:docPart w:val="764546B332C7433F9A6B1863AE03BD20"/>
            </w:placeholder>
            <w:temporary/>
            <w:showingPlcHdr/>
            <w15:appearance w15:val="hidden"/>
          </w:sdtPr>
          <w:sdtEndPr/>
          <w:sdtContent>
            <w:tc>
              <w:tcPr>
                <w:tcW w:w="5000" w:type="pct"/>
                <w:gridSpan w:val="6"/>
                <w:shd w:val="clear" w:color="auto" w:fill="731F1C" w:themeFill="accent5"/>
              </w:tcPr>
              <w:p w:rsidR="00650259" w:rsidRPr="0090596C" w:rsidRDefault="0090596C" w:rsidP="0090596C">
                <w:pPr>
                  <w:pStyle w:val="Heading1"/>
                  <w:outlineLvl w:val="0"/>
                </w:pPr>
                <w:r w:rsidRPr="0090596C">
                  <w:t>Student Info</w:t>
                </w:r>
              </w:p>
            </w:tc>
          </w:sdtContent>
        </w:sdt>
      </w:tr>
      <w:tr w:rsidR="00650259" w:rsidRPr="00846B76" w:rsidTr="0090596C">
        <w:sdt>
          <w:sdtPr>
            <w:id w:val="1621259925"/>
            <w:placeholder>
              <w:docPart w:val="283A272F237943549CC9656EA9AAC418"/>
            </w:placeholder>
            <w:temporary/>
            <w:showingPlcHdr/>
            <w15:appearance w15:val="hidden"/>
          </w:sdtPr>
          <w:sdtEndPr/>
          <w:sdtContent>
            <w:tc>
              <w:tcPr>
                <w:tcW w:w="1334" w:type="pct"/>
                <w:gridSpan w:val="3"/>
                <w:vAlign w:val="bottom"/>
              </w:tcPr>
              <w:p w:rsidR="00650259" w:rsidRPr="00846B76" w:rsidRDefault="0090596C" w:rsidP="0090596C">
                <w:pPr>
                  <w:pStyle w:val="NormalIndent"/>
                </w:pPr>
                <w:r w:rsidRPr="0090596C">
                  <w:t>First Name</w:t>
                </w:r>
              </w:p>
            </w:tc>
          </w:sdtContent>
        </w:sdt>
        <w:tc>
          <w:tcPr>
            <w:tcW w:w="3666" w:type="pct"/>
            <w:gridSpan w:val="3"/>
            <w:tcBorders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</w:tr>
      <w:tr w:rsidR="00650259" w:rsidRPr="00846B76" w:rsidTr="0090596C">
        <w:sdt>
          <w:sdtPr>
            <w:id w:val="-1470592894"/>
            <w:placeholder>
              <w:docPart w:val="5EA5A447DF604C84A34C0A348378073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334" w:type="pct"/>
                <w:gridSpan w:val="3"/>
                <w:vAlign w:val="bottom"/>
              </w:tcPr>
              <w:p w:rsidR="00650259" w:rsidRPr="00846B76" w:rsidRDefault="0090596C" w:rsidP="0090596C">
                <w:pPr>
                  <w:pStyle w:val="NormalIndent"/>
                </w:pPr>
                <w:r w:rsidRPr="0090596C">
                  <w:t>Last Name</w:t>
                </w:r>
              </w:p>
            </w:tc>
          </w:sdtContent>
        </w:sdt>
        <w:tc>
          <w:tcPr>
            <w:tcW w:w="3666" w:type="pct"/>
            <w:gridSpan w:val="3"/>
            <w:tcBorders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</w:tr>
      <w:tr w:rsidR="00650259" w:rsidRPr="00846B76" w:rsidTr="0090596C">
        <w:tc>
          <w:tcPr>
            <w:tcW w:w="1334" w:type="pct"/>
            <w:gridSpan w:val="3"/>
            <w:vAlign w:val="bottom"/>
          </w:tcPr>
          <w:p w:rsidR="00650259" w:rsidRPr="00846B76" w:rsidRDefault="00650259" w:rsidP="0090596C">
            <w:pPr>
              <w:pStyle w:val="NormalIndent"/>
            </w:pPr>
            <w:r>
              <w:t>Grade</w:t>
            </w:r>
          </w:p>
        </w:tc>
        <w:tc>
          <w:tcPr>
            <w:tcW w:w="3666" w:type="pct"/>
            <w:gridSpan w:val="3"/>
            <w:tcBorders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</w:tr>
      <w:tr w:rsidR="00650259" w:rsidRPr="00846B76" w:rsidTr="0090596C">
        <w:sdt>
          <w:sdtPr>
            <w:id w:val="572943512"/>
            <w:placeholder>
              <w:docPart w:val="C9D35F9FC9214BFE99A7D894DCDC5A1E"/>
            </w:placeholder>
            <w:temporary/>
            <w:showingPlcHdr/>
            <w15:appearance w15:val="hidden"/>
          </w:sdtPr>
          <w:sdtEndPr/>
          <w:sdtContent>
            <w:tc>
              <w:tcPr>
                <w:tcW w:w="1334" w:type="pct"/>
                <w:gridSpan w:val="3"/>
                <w:vAlign w:val="bottom"/>
              </w:tcPr>
              <w:p w:rsidR="00650259" w:rsidRDefault="0090596C" w:rsidP="0090596C">
                <w:pPr>
                  <w:pStyle w:val="NormalIndent"/>
                </w:pPr>
                <w:r w:rsidRPr="0090596C">
                  <w:t>Address</w:t>
                </w:r>
              </w:p>
            </w:tc>
          </w:sdtContent>
        </w:sdt>
        <w:tc>
          <w:tcPr>
            <w:tcW w:w="3666" w:type="pct"/>
            <w:gridSpan w:val="3"/>
            <w:tcBorders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</w:tr>
      <w:tr w:rsidR="00650259" w:rsidRPr="00846B76" w:rsidTr="0090596C">
        <w:sdt>
          <w:sdtPr>
            <w:id w:val="-521243642"/>
            <w:placeholder>
              <w:docPart w:val="A93B393AC9DE485983F4167F632B876A"/>
            </w:placeholder>
            <w:temporary/>
            <w:showingPlcHdr/>
            <w15:appearance w15:val="hidden"/>
          </w:sdtPr>
          <w:sdtEndPr/>
          <w:sdtContent>
            <w:tc>
              <w:tcPr>
                <w:tcW w:w="1334" w:type="pct"/>
                <w:gridSpan w:val="3"/>
                <w:vAlign w:val="bottom"/>
              </w:tcPr>
              <w:p w:rsidR="00650259" w:rsidRPr="00846B76" w:rsidRDefault="0090596C" w:rsidP="0090596C">
                <w:pPr>
                  <w:pStyle w:val="NormalIndent"/>
                </w:pPr>
                <w:r w:rsidRPr="0090596C">
                  <w:t>City/State/Zip</w:t>
                </w:r>
              </w:p>
            </w:tc>
          </w:sdtContent>
        </w:sdt>
        <w:tc>
          <w:tcPr>
            <w:tcW w:w="3666" w:type="pct"/>
            <w:gridSpan w:val="3"/>
            <w:tcBorders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  <w:bookmarkStart w:id="0" w:name="_GoBack"/>
        <w:bookmarkEnd w:id="0"/>
      </w:tr>
      <w:tr w:rsidR="00650259" w:rsidRPr="00846B76" w:rsidTr="0090596C">
        <w:sdt>
          <w:sdtPr>
            <w:id w:val="83577009"/>
            <w:placeholder>
              <w:docPart w:val="D8064D5BF6304B1FA01C35DAD894CEAC"/>
            </w:placeholder>
            <w:temporary/>
            <w:showingPlcHdr/>
            <w15:appearance w15:val="hidden"/>
          </w:sdtPr>
          <w:sdtEndPr/>
          <w:sdtContent>
            <w:tc>
              <w:tcPr>
                <w:tcW w:w="1334" w:type="pct"/>
                <w:gridSpan w:val="3"/>
                <w:vAlign w:val="bottom"/>
              </w:tcPr>
              <w:p w:rsidR="00650259" w:rsidRPr="00846B76" w:rsidRDefault="0090596C" w:rsidP="0090596C">
                <w:pPr>
                  <w:pStyle w:val="NormalIndent"/>
                </w:pPr>
                <w:r w:rsidRPr="0090596C">
                  <w:t>Phone</w:t>
                </w:r>
              </w:p>
            </w:tc>
          </w:sdtContent>
        </w:sdt>
        <w:tc>
          <w:tcPr>
            <w:tcW w:w="1479" w:type="pct"/>
            <w:tcBorders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  <w:sdt>
          <w:sdtPr>
            <w:id w:val="-1074967882"/>
            <w:placeholder>
              <w:docPart w:val="10BABC4206C147E18ED9845283CAF322"/>
            </w:placeholder>
            <w:temporary/>
            <w:showingPlcHdr/>
            <w15:appearance w15:val="hidden"/>
          </w:sdtPr>
          <w:sdtEndPr/>
          <w:sdtContent>
            <w:tc>
              <w:tcPr>
                <w:tcW w:w="901" w:type="pct"/>
                <w:vAlign w:val="bottom"/>
              </w:tcPr>
              <w:p w:rsidR="00650259" w:rsidRPr="00846B76" w:rsidRDefault="0090596C" w:rsidP="0090596C">
                <w:r w:rsidRPr="0090596C">
                  <w:t>Alt Phone</w:t>
                </w:r>
              </w:p>
            </w:tc>
          </w:sdtContent>
        </w:sdt>
        <w:tc>
          <w:tcPr>
            <w:tcW w:w="1286" w:type="pct"/>
            <w:tcBorders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</w:tr>
      <w:tr w:rsidR="00650259" w:rsidRPr="00846B76" w:rsidTr="0090596C">
        <w:sdt>
          <w:sdtPr>
            <w:id w:val="-965116832"/>
            <w:placeholder>
              <w:docPart w:val="29FD5C803C0749CBB366EA0182FE6E9E"/>
            </w:placeholder>
            <w:temporary/>
            <w:showingPlcHdr/>
            <w15:appearance w15:val="hidden"/>
          </w:sdtPr>
          <w:sdtEndPr/>
          <w:sdtContent>
            <w:tc>
              <w:tcPr>
                <w:tcW w:w="1334" w:type="pct"/>
                <w:gridSpan w:val="3"/>
                <w:vAlign w:val="bottom"/>
              </w:tcPr>
              <w:p w:rsidR="00650259" w:rsidRPr="00846B76" w:rsidRDefault="0090596C" w:rsidP="0090596C">
                <w:pPr>
                  <w:pStyle w:val="NormalIndent"/>
                </w:pPr>
                <w:r w:rsidRPr="0090596C">
                  <w:t>Email</w:t>
                </w:r>
              </w:p>
            </w:tc>
          </w:sdtContent>
        </w:sdt>
        <w:tc>
          <w:tcPr>
            <w:tcW w:w="3666" w:type="pct"/>
            <w:gridSpan w:val="3"/>
            <w:tcBorders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</w:tr>
      <w:tr w:rsidR="00650259" w:rsidRPr="00846B76" w:rsidTr="00977F99">
        <w:trPr>
          <w:trHeight w:val="54"/>
        </w:trPr>
        <w:tc>
          <w:tcPr>
            <w:tcW w:w="5000" w:type="pct"/>
            <w:gridSpan w:val="6"/>
            <w:shd w:val="clear" w:color="auto" w:fill="auto"/>
          </w:tcPr>
          <w:p w:rsidR="00650259" w:rsidRPr="00846B76" w:rsidRDefault="00650259" w:rsidP="00977F99">
            <w:pPr>
              <w:rPr>
                <w:rFonts w:asciiTheme="majorHAnsi" w:hAnsiTheme="majorHAnsi"/>
                <w:b/>
                <w:sz w:val="8"/>
              </w:rPr>
            </w:pPr>
          </w:p>
        </w:tc>
      </w:tr>
      <w:tr w:rsidR="0090596C" w:rsidRPr="0090596C" w:rsidTr="0090596C">
        <w:sdt>
          <w:sdtPr>
            <w:id w:val="-1908759595"/>
            <w:placeholder>
              <w:docPart w:val="5DFB5FD19A8E4596BB33C124BD25DD60"/>
            </w:placeholder>
            <w:temporary/>
            <w:showingPlcHdr/>
            <w15:appearance w15:val="hidden"/>
          </w:sdtPr>
          <w:sdtEndPr/>
          <w:sdtContent>
            <w:tc>
              <w:tcPr>
                <w:tcW w:w="5000" w:type="pct"/>
                <w:gridSpan w:val="6"/>
                <w:shd w:val="clear" w:color="auto" w:fill="731F1C" w:themeFill="accent5"/>
              </w:tcPr>
              <w:p w:rsidR="00650259" w:rsidRPr="0090596C" w:rsidRDefault="0090596C" w:rsidP="0090596C">
                <w:pPr>
                  <w:pStyle w:val="Heading1"/>
                  <w:outlineLvl w:val="0"/>
                </w:pPr>
                <w:r>
                  <w:t>Parent 1 Info</w:t>
                </w:r>
              </w:p>
            </w:tc>
          </w:sdtContent>
        </w:sdt>
      </w:tr>
      <w:tr w:rsidR="00650259" w:rsidRPr="00846B76" w:rsidTr="0090596C">
        <w:sdt>
          <w:sdtPr>
            <w:id w:val="1384843028"/>
            <w:placeholder>
              <w:docPart w:val="997A5255A9DB4982ACF841B519DDC31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334" w:type="pct"/>
                <w:gridSpan w:val="3"/>
                <w:vAlign w:val="bottom"/>
              </w:tcPr>
              <w:p w:rsidR="00650259" w:rsidRPr="00846B76" w:rsidRDefault="0090596C" w:rsidP="00F52451">
                <w:pPr>
                  <w:pStyle w:val="NormalIndent"/>
                </w:pPr>
                <w:r w:rsidRPr="0090596C">
                  <w:t>First Name</w:t>
                </w:r>
              </w:p>
            </w:tc>
          </w:sdtContent>
        </w:sdt>
        <w:tc>
          <w:tcPr>
            <w:tcW w:w="3666" w:type="pct"/>
            <w:gridSpan w:val="3"/>
            <w:tcBorders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</w:tr>
      <w:tr w:rsidR="00650259" w:rsidRPr="00846B76" w:rsidTr="0090596C">
        <w:sdt>
          <w:sdtPr>
            <w:id w:val="1166290108"/>
            <w:placeholder>
              <w:docPart w:val="B1CA44075C0246DABF5C31BAB7F9B8FC"/>
            </w:placeholder>
            <w:temporary/>
            <w:showingPlcHdr/>
            <w15:appearance w15:val="hidden"/>
          </w:sdtPr>
          <w:sdtEndPr/>
          <w:sdtContent>
            <w:tc>
              <w:tcPr>
                <w:tcW w:w="1334" w:type="pct"/>
                <w:gridSpan w:val="3"/>
                <w:vAlign w:val="bottom"/>
              </w:tcPr>
              <w:p w:rsidR="00650259" w:rsidRPr="00846B76" w:rsidRDefault="0090596C" w:rsidP="00F52451">
                <w:pPr>
                  <w:pStyle w:val="NormalIndent"/>
                </w:pPr>
                <w:r w:rsidRPr="0090596C">
                  <w:t>Last Name</w:t>
                </w:r>
              </w:p>
            </w:tc>
          </w:sdtContent>
        </w:sdt>
        <w:tc>
          <w:tcPr>
            <w:tcW w:w="3666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</w:tr>
      <w:tr w:rsidR="00650259" w:rsidRPr="00846B76" w:rsidTr="0090596C">
        <w:sdt>
          <w:sdtPr>
            <w:id w:val="946660661"/>
            <w:placeholder>
              <w:docPart w:val="9872AFE767ED47428E72F33BDDB4047B"/>
            </w:placeholder>
            <w:temporary/>
            <w:showingPlcHdr/>
            <w15:appearance w15:val="hidden"/>
          </w:sdtPr>
          <w:sdtEndPr/>
          <w:sdtContent>
            <w:tc>
              <w:tcPr>
                <w:tcW w:w="1334" w:type="pct"/>
                <w:gridSpan w:val="3"/>
                <w:vAlign w:val="bottom"/>
              </w:tcPr>
              <w:p w:rsidR="00650259" w:rsidRDefault="0090596C" w:rsidP="00F52451">
                <w:pPr>
                  <w:pStyle w:val="NormalIndent"/>
                </w:pPr>
                <w:r w:rsidRPr="0090596C">
                  <w:t>Cell Phone</w:t>
                </w:r>
              </w:p>
            </w:tc>
          </w:sdtContent>
        </w:sdt>
        <w:tc>
          <w:tcPr>
            <w:tcW w:w="1479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  <w:sdt>
          <w:sdtPr>
            <w:id w:val="-1223447272"/>
            <w:placeholder>
              <w:docPart w:val="6741DA4C982647009CD635AD2D1A8497"/>
            </w:placeholder>
            <w:temporary/>
            <w:showingPlcHdr/>
            <w15:appearance w15:val="hidden"/>
          </w:sdtPr>
          <w:sdtEndPr/>
          <w:sdtContent>
            <w:tc>
              <w:tcPr>
                <w:tcW w:w="901" w:type="pct"/>
                <w:tcBorders>
                  <w:top w:val="single" w:sz="4" w:space="0" w:color="auto"/>
                </w:tcBorders>
                <w:vAlign w:val="bottom"/>
              </w:tcPr>
              <w:p w:rsidR="00650259" w:rsidRDefault="0090596C" w:rsidP="00F52451">
                <w:r w:rsidRPr="0090596C">
                  <w:t>Work Phone</w:t>
                </w:r>
              </w:p>
            </w:tc>
          </w:sdtContent>
        </w:sdt>
        <w:tc>
          <w:tcPr>
            <w:tcW w:w="128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</w:tr>
      <w:tr w:rsidR="00650259" w:rsidRPr="00846B76" w:rsidTr="0090596C">
        <w:sdt>
          <w:sdtPr>
            <w:id w:val="1334104394"/>
            <w:placeholder>
              <w:docPart w:val="6412D3CB0B71450A84A8D094B5BC9904"/>
            </w:placeholder>
            <w:temporary/>
            <w:showingPlcHdr/>
            <w15:appearance w15:val="hidden"/>
          </w:sdtPr>
          <w:sdtEndPr/>
          <w:sdtContent>
            <w:tc>
              <w:tcPr>
                <w:tcW w:w="1334" w:type="pct"/>
                <w:gridSpan w:val="3"/>
                <w:vAlign w:val="bottom"/>
              </w:tcPr>
              <w:p w:rsidR="00650259" w:rsidRPr="00846B76" w:rsidRDefault="0090596C" w:rsidP="00F52451">
                <w:pPr>
                  <w:pStyle w:val="NormalIndent"/>
                </w:pPr>
                <w:r w:rsidRPr="0090596C">
                  <w:t>Email</w:t>
                </w:r>
              </w:p>
            </w:tc>
          </w:sdtContent>
        </w:sdt>
        <w:tc>
          <w:tcPr>
            <w:tcW w:w="3666" w:type="pct"/>
            <w:gridSpan w:val="3"/>
            <w:tcBorders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</w:tr>
      <w:tr w:rsidR="00650259" w:rsidRPr="00846B76" w:rsidTr="00F52451">
        <w:tc>
          <w:tcPr>
            <w:tcW w:w="769" w:type="pct"/>
            <w:gridSpan w:val="2"/>
            <w:vAlign w:val="bottom"/>
          </w:tcPr>
          <w:p w:rsidR="00650259" w:rsidRPr="00846B76" w:rsidRDefault="00650259" w:rsidP="0090596C">
            <w:pPr>
              <w:spacing w:before="120"/>
              <w:ind w:left="698"/>
            </w:pPr>
            <w:r w:rsidRPr="00650259">
              <w:rPr>
                <w:sz w:val="36"/>
              </w:rPr>
              <w:sym w:font="Wingdings 2" w:char="F0A3"/>
            </w:r>
          </w:p>
        </w:tc>
        <w:sdt>
          <w:sdtPr>
            <w:id w:val="714092271"/>
            <w:placeholder>
              <w:docPart w:val="0696ED92B5B944038A06B81761782925"/>
            </w:placeholder>
            <w:temporary/>
            <w:showingPlcHdr/>
            <w15:appearance w15:val="hidden"/>
          </w:sdtPr>
          <w:sdtEndPr/>
          <w:sdtContent>
            <w:tc>
              <w:tcPr>
                <w:tcW w:w="4231" w:type="pct"/>
                <w:gridSpan w:val="4"/>
                <w:vAlign w:val="bottom"/>
              </w:tcPr>
              <w:p w:rsidR="00650259" w:rsidRPr="00846B76" w:rsidRDefault="0090596C" w:rsidP="00F52451">
                <w:r w:rsidRPr="0090596C">
                  <w:t>Opt in as a Volunteer</w:t>
                </w:r>
              </w:p>
            </w:tc>
          </w:sdtContent>
        </w:sdt>
      </w:tr>
      <w:tr w:rsidR="00650259" w:rsidRPr="00846B76" w:rsidTr="00F52451">
        <w:trPr>
          <w:trHeight w:val="54"/>
        </w:trPr>
        <w:tc>
          <w:tcPr>
            <w:tcW w:w="5000" w:type="pct"/>
            <w:gridSpan w:val="6"/>
            <w:shd w:val="clear" w:color="auto" w:fill="auto"/>
          </w:tcPr>
          <w:p w:rsidR="00650259" w:rsidRPr="00846B76" w:rsidRDefault="00650259" w:rsidP="00977F99">
            <w:pPr>
              <w:rPr>
                <w:rFonts w:asciiTheme="majorHAnsi" w:hAnsiTheme="majorHAnsi"/>
                <w:b/>
                <w:sz w:val="8"/>
              </w:rPr>
            </w:pPr>
          </w:p>
        </w:tc>
      </w:tr>
      <w:tr w:rsidR="0090596C" w:rsidRPr="0090596C" w:rsidTr="0090596C">
        <w:bookmarkStart w:id="1" w:name="_Hlk521325947" w:displacedByCustomXml="next"/>
        <w:sdt>
          <w:sdtPr>
            <w:id w:val="-1631782448"/>
            <w:placeholder>
              <w:docPart w:val="72D3D32EA67044F1BCD13F54C9DDF010"/>
            </w:placeholder>
            <w:temporary/>
            <w:showingPlcHdr/>
            <w15:appearance w15:val="hidden"/>
          </w:sdtPr>
          <w:sdtEndPr/>
          <w:sdtContent>
            <w:tc>
              <w:tcPr>
                <w:tcW w:w="5000" w:type="pct"/>
                <w:gridSpan w:val="6"/>
                <w:shd w:val="clear" w:color="auto" w:fill="731F1C" w:themeFill="accent5"/>
              </w:tcPr>
              <w:p w:rsidR="00650259" w:rsidRPr="0090596C" w:rsidRDefault="0090596C" w:rsidP="0090596C">
                <w:pPr>
                  <w:pStyle w:val="Heading1"/>
                  <w:outlineLvl w:val="0"/>
                </w:pPr>
                <w:r w:rsidRPr="0090596C">
                  <w:t>Parent 2 Info</w:t>
                </w:r>
              </w:p>
            </w:tc>
          </w:sdtContent>
        </w:sdt>
      </w:tr>
      <w:tr w:rsidR="00650259" w:rsidRPr="00846B76" w:rsidTr="0090596C">
        <w:bookmarkEnd w:id="1" w:displacedByCustomXml="next"/>
        <w:sdt>
          <w:sdtPr>
            <w:id w:val="-2047821762"/>
            <w:placeholder>
              <w:docPart w:val="3D956C83ADBF4DFB8C5C6075F4BFB234"/>
            </w:placeholder>
            <w:temporary/>
            <w:showingPlcHdr/>
            <w15:appearance w15:val="hidden"/>
          </w:sdtPr>
          <w:sdtEndPr/>
          <w:sdtContent>
            <w:tc>
              <w:tcPr>
                <w:tcW w:w="1334" w:type="pct"/>
                <w:gridSpan w:val="3"/>
                <w:vAlign w:val="bottom"/>
              </w:tcPr>
              <w:p w:rsidR="00650259" w:rsidRPr="00F52451" w:rsidRDefault="00F52451" w:rsidP="00F52451">
                <w:pPr>
                  <w:pStyle w:val="NormalIndent"/>
                </w:pPr>
                <w:r w:rsidRPr="00F52451">
                  <w:rPr>
                    <w:rStyle w:val="PlaceholderText"/>
                    <w:color w:val="auto"/>
                  </w:rPr>
                  <w:t>First Name</w:t>
                </w:r>
              </w:p>
            </w:tc>
          </w:sdtContent>
        </w:sdt>
        <w:tc>
          <w:tcPr>
            <w:tcW w:w="3666" w:type="pct"/>
            <w:gridSpan w:val="3"/>
            <w:tcBorders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</w:tr>
      <w:tr w:rsidR="00650259" w:rsidRPr="00846B76" w:rsidTr="0090596C">
        <w:sdt>
          <w:sdtPr>
            <w:id w:val="-1368443858"/>
            <w:placeholder>
              <w:docPart w:val="D52BE93C6ECC4EB49C5BE2C9CC6B531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334" w:type="pct"/>
                <w:gridSpan w:val="3"/>
                <w:vAlign w:val="bottom"/>
              </w:tcPr>
              <w:p w:rsidR="00650259" w:rsidRPr="00F52451" w:rsidRDefault="00F52451" w:rsidP="00F52451">
                <w:pPr>
                  <w:pStyle w:val="NormalIndent"/>
                </w:pPr>
                <w:r w:rsidRPr="00F52451">
                  <w:rPr>
                    <w:rStyle w:val="PlaceholderText"/>
                    <w:color w:val="auto"/>
                  </w:rPr>
                  <w:t>Last Name</w:t>
                </w:r>
              </w:p>
            </w:tc>
          </w:sdtContent>
        </w:sdt>
        <w:tc>
          <w:tcPr>
            <w:tcW w:w="3666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</w:tr>
      <w:tr w:rsidR="00650259" w:rsidRPr="00846B76" w:rsidTr="0090596C">
        <w:sdt>
          <w:sdtPr>
            <w:id w:val="-201941420"/>
            <w:placeholder>
              <w:docPart w:val="F47028C1F79C487DAECF4A8B815F74AD"/>
            </w:placeholder>
            <w:temporary/>
            <w:showingPlcHdr/>
            <w15:appearance w15:val="hidden"/>
          </w:sdtPr>
          <w:sdtEndPr/>
          <w:sdtContent>
            <w:tc>
              <w:tcPr>
                <w:tcW w:w="1334" w:type="pct"/>
                <w:gridSpan w:val="3"/>
                <w:vAlign w:val="bottom"/>
              </w:tcPr>
              <w:p w:rsidR="00650259" w:rsidRPr="00F52451" w:rsidRDefault="00F52451" w:rsidP="00F52451">
                <w:pPr>
                  <w:pStyle w:val="NormalIndent"/>
                </w:pPr>
                <w:r w:rsidRPr="00F52451">
                  <w:rPr>
                    <w:rStyle w:val="PlaceholderText"/>
                    <w:color w:val="auto"/>
                  </w:rPr>
                  <w:t>Cell Phone</w:t>
                </w:r>
              </w:p>
            </w:tc>
          </w:sdtContent>
        </w:sdt>
        <w:tc>
          <w:tcPr>
            <w:tcW w:w="1479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  <w:sdt>
          <w:sdtPr>
            <w:id w:val="-448942189"/>
            <w:placeholder>
              <w:docPart w:val="655FB263C8414C60B146BEDAAB801254"/>
            </w:placeholder>
            <w:temporary/>
            <w:showingPlcHdr/>
            <w15:appearance w15:val="hidden"/>
          </w:sdtPr>
          <w:sdtEndPr/>
          <w:sdtContent>
            <w:tc>
              <w:tcPr>
                <w:tcW w:w="901" w:type="pct"/>
                <w:tcBorders>
                  <w:top w:val="single" w:sz="4" w:space="0" w:color="auto"/>
                </w:tcBorders>
                <w:vAlign w:val="bottom"/>
              </w:tcPr>
              <w:p w:rsidR="00650259" w:rsidRPr="00F52451" w:rsidRDefault="00F52451" w:rsidP="00F52451">
                <w:r w:rsidRPr="00F52451">
                  <w:t>Work Phone</w:t>
                </w:r>
              </w:p>
            </w:tc>
          </w:sdtContent>
        </w:sdt>
        <w:tc>
          <w:tcPr>
            <w:tcW w:w="128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</w:tr>
      <w:tr w:rsidR="00650259" w:rsidRPr="00846B76" w:rsidTr="0090596C">
        <w:sdt>
          <w:sdtPr>
            <w:id w:val="-1359804501"/>
            <w:placeholder>
              <w:docPart w:val="029A59B5834E4598BB5A2E81BA57657A"/>
            </w:placeholder>
            <w:temporary/>
            <w:showingPlcHdr/>
            <w15:appearance w15:val="hidden"/>
          </w:sdtPr>
          <w:sdtEndPr/>
          <w:sdtContent>
            <w:tc>
              <w:tcPr>
                <w:tcW w:w="1334" w:type="pct"/>
                <w:gridSpan w:val="3"/>
                <w:vAlign w:val="bottom"/>
              </w:tcPr>
              <w:p w:rsidR="00650259" w:rsidRPr="00F52451" w:rsidRDefault="00F52451" w:rsidP="00F52451">
                <w:pPr>
                  <w:pStyle w:val="NormalIndent"/>
                </w:pPr>
                <w:r w:rsidRPr="00F52451">
                  <w:t>Email</w:t>
                </w:r>
              </w:p>
            </w:tc>
          </w:sdtContent>
        </w:sdt>
        <w:tc>
          <w:tcPr>
            <w:tcW w:w="3666" w:type="pct"/>
            <w:gridSpan w:val="3"/>
            <w:tcBorders>
              <w:bottom w:val="single" w:sz="4" w:space="0" w:color="auto"/>
            </w:tcBorders>
            <w:vAlign w:val="bottom"/>
          </w:tcPr>
          <w:p w:rsidR="00650259" w:rsidRPr="00846B76" w:rsidRDefault="00650259" w:rsidP="007F7B5D">
            <w:pPr>
              <w:spacing w:before="120"/>
            </w:pPr>
          </w:p>
        </w:tc>
      </w:tr>
      <w:tr w:rsidR="00E677FE" w:rsidRPr="00846B76" w:rsidTr="007F7B5D">
        <w:tc>
          <w:tcPr>
            <w:tcW w:w="769" w:type="pct"/>
            <w:gridSpan w:val="2"/>
            <w:vAlign w:val="bottom"/>
          </w:tcPr>
          <w:p w:rsidR="00E677FE" w:rsidRPr="00650259" w:rsidRDefault="00E677FE" w:rsidP="0090596C">
            <w:pPr>
              <w:spacing w:before="120"/>
              <w:ind w:left="698"/>
              <w:rPr>
                <w:sz w:val="36"/>
              </w:rPr>
            </w:pPr>
            <w:r w:rsidRPr="00E677FE">
              <w:rPr>
                <w:sz w:val="36"/>
              </w:rPr>
              <w:sym w:font="Wingdings 2" w:char="F0A3"/>
            </w:r>
          </w:p>
        </w:tc>
        <w:sdt>
          <w:sdtPr>
            <w:id w:val="-2078341219"/>
            <w:placeholder>
              <w:docPart w:val="9C7D3CB3E4F945BE98796053587D630D"/>
            </w:placeholder>
            <w:temporary/>
            <w:showingPlcHdr/>
            <w15:appearance w15:val="hidden"/>
          </w:sdtPr>
          <w:sdtEndPr/>
          <w:sdtContent>
            <w:tc>
              <w:tcPr>
                <w:tcW w:w="4231" w:type="pct"/>
                <w:gridSpan w:val="4"/>
                <w:vAlign w:val="bottom"/>
              </w:tcPr>
              <w:p w:rsidR="00E677FE" w:rsidRDefault="00F52451" w:rsidP="007F7B5D">
                <w:pPr>
                  <w:spacing w:before="120"/>
                </w:pPr>
                <w:r w:rsidRPr="00F52451">
                  <w:t>Opt in as a Volunteer</w:t>
                </w:r>
              </w:p>
            </w:tc>
          </w:sdtContent>
        </w:sdt>
      </w:tr>
      <w:tr w:rsidR="00650259" w:rsidRPr="00846B76" w:rsidTr="007F7B5D">
        <w:tc>
          <w:tcPr>
            <w:tcW w:w="1334" w:type="pct"/>
            <w:gridSpan w:val="3"/>
            <w:vAlign w:val="bottom"/>
          </w:tcPr>
          <w:p w:rsidR="00650259" w:rsidRPr="00846B76" w:rsidRDefault="00650259" w:rsidP="0090596C">
            <w:pPr>
              <w:rPr>
                <w:rFonts w:asciiTheme="majorHAnsi" w:hAnsiTheme="majorHAnsi"/>
                <w:b/>
                <w:sz w:val="8"/>
              </w:rPr>
            </w:pPr>
          </w:p>
        </w:tc>
        <w:tc>
          <w:tcPr>
            <w:tcW w:w="3666" w:type="pct"/>
            <w:gridSpan w:val="3"/>
            <w:vAlign w:val="bottom"/>
          </w:tcPr>
          <w:p w:rsidR="00650259" w:rsidRPr="00846B76" w:rsidRDefault="00650259" w:rsidP="0090596C">
            <w:pPr>
              <w:rPr>
                <w:rFonts w:asciiTheme="majorHAnsi" w:hAnsiTheme="majorHAnsi"/>
                <w:b/>
                <w:sz w:val="8"/>
              </w:rPr>
            </w:pPr>
          </w:p>
        </w:tc>
      </w:tr>
      <w:tr w:rsidR="00E677FE" w:rsidRPr="00846B76" w:rsidTr="0090596C">
        <w:tc>
          <w:tcPr>
            <w:tcW w:w="337" w:type="pct"/>
            <w:vAlign w:val="bottom"/>
          </w:tcPr>
          <w:p w:rsidR="00E677FE" w:rsidRPr="00E677FE" w:rsidRDefault="00E677FE" w:rsidP="00F52451">
            <w:pPr>
              <w:spacing w:before="120"/>
              <w:ind w:left="-20"/>
              <w:rPr>
                <w:sz w:val="36"/>
              </w:rPr>
            </w:pPr>
            <w:r w:rsidRPr="00E677FE">
              <w:rPr>
                <w:sz w:val="36"/>
              </w:rPr>
              <w:sym w:font="Wingdings 2" w:char="F0A3"/>
            </w:r>
          </w:p>
        </w:tc>
        <w:sdt>
          <w:sdtPr>
            <w:id w:val="-620378380"/>
            <w:placeholder>
              <w:docPart w:val="5D32330BE4804C05B7A961AAFEA406AB"/>
            </w:placeholder>
            <w:temporary/>
            <w:showingPlcHdr/>
            <w15:appearance w15:val="hidden"/>
          </w:sdtPr>
          <w:sdtEndPr/>
          <w:sdtContent>
            <w:tc>
              <w:tcPr>
                <w:tcW w:w="4663" w:type="pct"/>
                <w:gridSpan w:val="5"/>
                <w:vAlign w:val="bottom"/>
              </w:tcPr>
              <w:p w:rsidR="00E677FE" w:rsidRPr="00E677FE" w:rsidRDefault="00F52451" w:rsidP="00F52451">
                <w:pPr>
                  <w:spacing w:before="120"/>
                </w:pPr>
                <w:r w:rsidRPr="00F52451">
                  <w:t>Do not include us in the directory</w:t>
                </w:r>
              </w:p>
            </w:tc>
          </w:sdtContent>
        </w:sdt>
      </w:tr>
    </w:tbl>
    <w:p w:rsidR="00CE6104" w:rsidRPr="0090596C" w:rsidRDefault="00CE6104" w:rsidP="00E677FE">
      <w:pPr>
        <w:spacing w:after="0"/>
        <w:rPr>
          <w:sz w:val="12"/>
          <w:szCs w:val="16"/>
        </w:rPr>
      </w:pPr>
    </w:p>
    <w:sectPr w:rsidR="00CE6104" w:rsidRPr="0090596C" w:rsidSect="0090596C">
      <w:headerReference w:type="default" r:id="rId10"/>
      <w:footerReference w:type="default" r:id="rId11"/>
      <w:pgSz w:w="12240" w:h="15840"/>
      <w:pgMar w:top="1440" w:right="1440" w:bottom="1008" w:left="144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AA3" w:rsidRDefault="002C4AA3" w:rsidP="00650259">
      <w:pPr>
        <w:spacing w:after="0" w:line="240" w:lineRule="auto"/>
      </w:pPr>
      <w:r>
        <w:separator/>
      </w:r>
    </w:p>
  </w:endnote>
  <w:endnote w:type="continuationSeparator" w:id="0">
    <w:p w:rsidR="002C4AA3" w:rsidRDefault="002C4AA3" w:rsidP="00650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78245542-8E6A-4B1D-A7C0-BC4750C3D4F1}"/>
    <w:embedBold r:id="rId2" w:fontKey="{62A9AA99-D711-4315-A0F4-78679B2250EE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E8F073AF-66E3-4256-B8AC-D51EC9623C3F}"/>
    <w:embedBold r:id="rId4" w:fontKey="{CB870C5D-6757-45B8-B815-632CAA41D6C1}"/>
    <w:embedItalic r:id="rId5" w:fontKey="{11EFF9DF-6166-4A17-9907-D91931A9B760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56DE1B37-02C1-4995-8147-E7E41D5F12F8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7" w:fontKey="{1D67AB8E-64A0-4EC4-B5E1-878BF52293E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675"/>
      <w:gridCol w:w="4675"/>
    </w:tblGrid>
    <w:tr w:rsidR="007F7B5D" w:rsidRPr="007F7B5D" w:rsidTr="00C4167A">
      <w:sdt>
        <w:sdtPr>
          <w:rPr>
            <w:sz w:val="18"/>
            <w:szCs w:val="24"/>
          </w:rPr>
          <w:id w:val="14823600"/>
          <w:placeholder/>
          <w:temporary/>
          <w:showingPlcHdr/>
          <w15:appearance w15:val="hidden"/>
        </w:sdtPr>
        <w:sdtEndPr/>
        <w:sdtContent>
          <w:tc>
            <w:tcPr>
              <w:tcW w:w="4675" w:type="dxa"/>
              <w:vAlign w:val="center"/>
            </w:tcPr>
            <w:p w:rsidR="007F7B5D" w:rsidRPr="007F7B5D" w:rsidRDefault="002928D0" w:rsidP="007F7B5D">
              <w:pPr>
                <w:tabs>
                  <w:tab w:val="center" w:pos="4680"/>
                  <w:tab w:val="right" w:pos="9810"/>
                </w:tabs>
                <w:spacing w:after="0" w:line="240" w:lineRule="auto"/>
                <w:rPr>
                  <w:sz w:val="18"/>
                  <w:szCs w:val="24"/>
                </w:rPr>
              </w:pPr>
              <w:r w:rsidRPr="007F7B5D">
                <w:rPr>
                  <w:rStyle w:val="FooterChar"/>
                </w:rPr>
                <w:t xml:space="preserve">Double click in Footer to put School Name </w:t>
              </w:r>
              <w:r w:rsidR="007F7B5D" w:rsidRPr="007F7B5D">
                <w:rPr>
                  <w:rStyle w:val="FooterChar"/>
                </w:rPr>
                <w:br/>
              </w:r>
              <w:r w:rsidRPr="007F7B5D">
                <w:rPr>
                  <w:rStyle w:val="FooterChar"/>
                </w:rPr>
                <w:t>here and update logo</w:t>
              </w:r>
            </w:p>
          </w:tc>
        </w:sdtContent>
      </w:sdt>
      <w:tc>
        <w:tcPr>
          <w:tcW w:w="4675" w:type="dxa"/>
          <w:vAlign w:val="center"/>
        </w:tcPr>
        <w:p w:rsidR="007F7B5D" w:rsidRPr="007F7B5D" w:rsidRDefault="007F7B5D" w:rsidP="007F7B5D">
          <w:pPr>
            <w:tabs>
              <w:tab w:val="center" w:pos="4680"/>
              <w:tab w:val="right" w:pos="9810"/>
            </w:tabs>
            <w:spacing w:after="0" w:line="240" w:lineRule="auto"/>
            <w:jc w:val="right"/>
            <w:rPr>
              <w:sz w:val="18"/>
              <w:szCs w:val="24"/>
            </w:rPr>
          </w:pPr>
          <w:r w:rsidRPr="007F7B5D">
            <w:rPr>
              <w:noProof/>
              <w:sz w:val="18"/>
              <w:szCs w:val="24"/>
            </w:rPr>
            <w:drawing>
              <wp:inline distT="0" distB="0" distL="0" distR="0" wp14:anchorId="75A1DB64" wp14:editId="5D6A7C52">
                <wp:extent cx="1280160" cy="493920"/>
                <wp:effectExtent l="0" t="0" r="0" b="1905"/>
                <wp:docPr id="9" name="Picture 8" descr="logo&#10;">
                  <a:extLst xmlns:a="http://schemas.openxmlformats.org/drawingml/2006/main">
                    <a:ext uri="{FF2B5EF4-FFF2-40B4-BE49-F238E27FC236}">
                      <a16:creationId xmlns:a16="http://schemas.microsoft.com/office/drawing/2014/main" id="{4FE28ACC-E44C-4381-B768-0310810E78D2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8">
                          <a:extLst>
                            <a:ext uri="{FF2B5EF4-FFF2-40B4-BE49-F238E27FC236}">
                              <a16:creationId xmlns:a16="http://schemas.microsoft.com/office/drawing/2014/main" id="{4FE28ACC-E44C-4381-B768-0310810E78D2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duotone>
                            <a:prstClr val="black"/>
                            <a:schemeClr val="tx2">
                              <a:tint val="45000"/>
                              <a:satMod val="400000"/>
                            </a:schemeClr>
                          </a:duotone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80160" cy="493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0596C" w:rsidRDefault="0090596C" w:rsidP="007F7B5D">
    <w:pPr>
      <w:pStyle w:val="NoSpaci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AA3" w:rsidRDefault="002C4AA3" w:rsidP="00650259">
      <w:pPr>
        <w:spacing w:after="0" w:line="240" w:lineRule="auto"/>
      </w:pPr>
      <w:r>
        <w:separator/>
      </w:r>
    </w:p>
  </w:footnote>
  <w:footnote w:type="continuationSeparator" w:id="0">
    <w:p w:rsidR="002C4AA3" w:rsidRDefault="002C4AA3" w:rsidP="00650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1350"/>
      <w:gridCol w:w="8000"/>
    </w:tblGrid>
    <w:tr w:rsidR="0090596C" w:rsidTr="0090596C">
      <w:trPr>
        <w:trHeight w:val="990"/>
      </w:trPr>
      <w:tc>
        <w:tcPr>
          <w:tcW w:w="1350" w:type="dxa"/>
          <w:vAlign w:val="center"/>
        </w:tcPr>
        <w:p w:rsidR="0090596C" w:rsidRDefault="0090596C" w:rsidP="0090596C">
          <w:pPr>
            <w:pStyle w:val="Header"/>
            <w:ind w:left="-108"/>
          </w:pPr>
          <w:bookmarkStart w:id="2" w:name="_Hlk521325785"/>
          <w:r>
            <w:drawing>
              <wp:inline distT="0" distB="0" distL="0" distR="0">
                <wp:extent cx="640080" cy="640080"/>
                <wp:effectExtent l="0" t="0" r="7620" b="0"/>
                <wp:docPr id="1" name="Graphic 1" descr="directory contact car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EmployeeBadge.sv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0" w:type="dxa"/>
          <w:vAlign w:val="center"/>
        </w:tcPr>
        <w:p w:rsidR="0090596C" w:rsidRPr="0090596C" w:rsidRDefault="008C4E03" w:rsidP="008C4E03">
          <w:pPr>
            <w:pStyle w:val="Header"/>
          </w:pPr>
          <w:r>
            <w:t>ADMISSION FROM 2025-2026</w:t>
          </w:r>
        </w:p>
      </w:tc>
    </w:tr>
    <w:bookmarkEnd w:id="2"/>
  </w:tbl>
  <w:p w:rsidR="00650259" w:rsidRPr="0090596C" w:rsidRDefault="00650259" w:rsidP="0090596C">
    <w:pPr>
      <w:pStyle w:val="NoSpacing"/>
      <w:spacing w:after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0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5"/>
  </w:num>
  <w:num w:numId="4">
    <w:abstractNumId w:val="12"/>
  </w:num>
  <w:num w:numId="5">
    <w:abstractNumId w:val="13"/>
  </w:num>
  <w:num w:numId="6">
    <w:abstractNumId w:val="19"/>
  </w:num>
  <w:num w:numId="7">
    <w:abstractNumId w:val="6"/>
  </w:num>
  <w:num w:numId="8">
    <w:abstractNumId w:val="10"/>
  </w:num>
  <w:num w:numId="9">
    <w:abstractNumId w:val="17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6"/>
  </w:num>
  <w:num w:numId="17">
    <w:abstractNumId w:val="3"/>
  </w:num>
  <w:num w:numId="18">
    <w:abstractNumId w:val="21"/>
  </w:num>
  <w:num w:numId="19">
    <w:abstractNumId w:val="18"/>
  </w:num>
  <w:num w:numId="20">
    <w:abstractNumId w:val="14"/>
  </w:num>
  <w:num w:numId="21">
    <w:abstractNumId w:val="20"/>
  </w:num>
  <w:num w:numId="22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E03"/>
    <w:rsid w:val="000456E1"/>
    <w:rsid w:val="00052382"/>
    <w:rsid w:val="0006568A"/>
    <w:rsid w:val="00076F0F"/>
    <w:rsid w:val="00084253"/>
    <w:rsid w:val="000D1F49"/>
    <w:rsid w:val="001727CA"/>
    <w:rsid w:val="002928D0"/>
    <w:rsid w:val="002C4AA3"/>
    <w:rsid w:val="002C56E6"/>
    <w:rsid w:val="00361E11"/>
    <w:rsid w:val="003B4744"/>
    <w:rsid w:val="003F0847"/>
    <w:rsid w:val="0040090B"/>
    <w:rsid w:val="0046302A"/>
    <w:rsid w:val="00487D2D"/>
    <w:rsid w:val="004D5D62"/>
    <w:rsid w:val="005112D0"/>
    <w:rsid w:val="00577E06"/>
    <w:rsid w:val="00590C78"/>
    <w:rsid w:val="005A3BF7"/>
    <w:rsid w:val="005F2035"/>
    <w:rsid w:val="005F7990"/>
    <w:rsid w:val="0063739C"/>
    <w:rsid w:val="00650259"/>
    <w:rsid w:val="00770F25"/>
    <w:rsid w:val="007A35A8"/>
    <w:rsid w:val="007B0A85"/>
    <w:rsid w:val="007C6A52"/>
    <w:rsid w:val="007F7B5D"/>
    <w:rsid w:val="0082043E"/>
    <w:rsid w:val="00836129"/>
    <w:rsid w:val="008C4E03"/>
    <w:rsid w:val="008E203A"/>
    <w:rsid w:val="0090596C"/>
    <w:rsid w:val="0091229C"/>
    <w:rsid w:val="00940E73"/>
    <w:rsid w:val="0098597D"/>
    <w:rsid w:val="009F619A"/>
    <w:rsid w:val="009F6DDE"/>
    <w:rsid w:val="00A370A8"/>
    <w:rsid w:val="00BD4753"/>
    <w:rsid w:val="00BD5CB1"/>
    <w:rsid w:val="00BE62EE"/>
    <w:rsid w:val="00C003BA"/>
    <w:rsid w:val="00C46878"/>
    <w:rsid w:val="00CB4A51"/>
    <w:rsid w:val="00CD4532"/>
    <w:rsid w:val="00CD47B0"/>
    <w:rsid w:val="00CD70CE"/>
    <w:rsid w:val="00CE6104"/>
    <w:rsid w:val="00CE7918"/>
    <w:rsid w:val="00D16163"/>
    <w:rsid w:val="00DB3FAD"/>
    <w:rsid w:val="00E139C4"/>
    <w:rsid w:val="00E61C09"/>
    <w:rsid w:val="00E677FE"/>
    <w:rsid w:val="00EB3B58"/>
    <w:rsid w:val="00EC7359"/>
    <w:rsid w:val="00EE3054"/>
    <w:rsid w:val="00F00606"/>
    <w:rsid w:val="00F01256"/>
    <w:rsid w:val="00F52451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ACD26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F7B5D"/>
  </w:style>
  <w:style w:type="paragraph" w:styleId="Heading1">
    <w:name w:val="heading 1"/>
    <w:basedOn w:val="Normal"/>
    <w:link w:val="Heading1Char"/>
    <w:uiPriority w:val="1"/>
    <w:qFormat/>
    <w:rsid w:val="0090596C"/>
    <w:pPr>
      <w:spacing w:before="60" w:after="60" w:line="240" w:lineRule="auto"/>
      <w:outlineLvl w:val="0"/>
    </w:pPr>
    <w:rPr>
      <w:rFonts w:asciiTheme="majorHAnsi" w:hAnsiTheme="majorHAnsi"/>
      <w:b/>
      <w:color w:val="FFFFFF" w:themeColor="background1"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90596C"/>
    <w:rPr>
      <w:rFonts w:asciiTheme="majorHAnsi" w:hAnsiTheme="majorHAnsi"/>
      <w:b/>
      <w:color w:val="FFFFFF" w:themeColor="background1"/>
    </w:rPr>
  </w:style>
  <w:style w:type="character" w:customStyle="1" w:styleId="Hashtag">
    <w:name w:val="Hashtag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90596C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rsid w:val="000D1F49"/>
    <w:pPr>
      <w:spacing w:before="12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90596C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0596C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90596C"/>
    <w:pPr>
      <w:tabs>
        <w:tab w:val="center" w:pos="4680"/>
        <w:tab w:val="right" w:pos="9360"/>
      </w:tabs>
      <w:spacing w:after="0"/>
    </w:pPr>
    <w:rPr>
      <w:rFonts w:asciiTheme="majorHAnsi" w:hAnsiTheme="majorHAnsi"/>
      <w:b/>
      <w:noProof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90596C"/>
    <w:rPr>
      <w:rFonts w:asciiTheme="majorHAnsi" w:hAnsiTheme="majorHAnsi"/>
      <w:b/>
      <w:noProof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7F7B5D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7F7B5D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qFormat/>
    <w:rsid w:val="0090596C"/>
    <w:pPr>
      <w:widowControl w:val="0"/>
      <w:autoSpaceDE w:val="0"/>
      <w:autoSpaceDN w:val="0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9059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CD4532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CD4532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4532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4532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453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453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unhideWhenUsed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90596C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650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059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\AppData\Roaming\Microsoft\Templates\Directory%20collection%20form(2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4546B332C7433F9A6B1863AE03B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57E945-ED3E-49B2-B48A-6CEC95EB559B}"/>
      </w:docPartPr>
      <w:docPartBody>
        <w:p w:rsidR="00000000" w:rsidRDefault="00B338AB">
          <w:pPr>
            <w:pStyle w:val="764546B332C7433F9A6B1863AE03BD20"/>
          </w:pPr>
          <w:r w:rsidRPr="0090596C">
            <w:rPr>
              <w:b/>
            </w:rPr>
            <w:t>Student Info</w:t>
          </w:r>
        </w:p>
      </w:docPartBody>
    </w:docPart>
    <w:docPart>
      <w:docPartPr>
        <w:name w:val="283A272F237943549CC9656EA9AAC4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2FD77E-2DF3-414F-90CA-D97EB2CB59AA}"/>
      </w:docPartPr>
      <w:docPartBody>
        <w:p w:rsidR="00000000" w:rsidRDefault="00B338AB">
          <w:pPr>
            <w:pStyle w:val="283A272F237943549CC9656EA9AAC418"/>
          </w:pPr>
          <w:r w:rsidRPr="0090596C">
            <w:t>First Name</w:t>
          </w:r>
        </w:p>
      </w:docPartBody>
    </w:docPart>
    <w:docPart>
      <w:docPartPr>
        <w:name w:val="5EA5A447DF604C84A34C0A34837807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F1A269-1E75-44BB-8BE8-E29F0EF548F3}"/>
      </w:docPartPr>
      <w:docPartBody>
        <w:p w:rsidR="00000000" w:rsidRDefault="00B338AB">
          <w:pPr>
            <w:pStyle w:val="5EA5A447DF604C84A34C0A348378073F"/>
          </w:pPr>
          <w:r w:rsidRPr="0090596C">
            <w:t>Last Name</w:t>
          </w:r>
        </w:p>
      </w:docPartBody>
    </w:docPart>
    <w:docPart>
      <w:docPartPr>
        <w:name w:val="C9D35F9FC9214BFE99A7D894DCDC5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2E460E-BA23-4B0E-A29C-77878AB3E44A}"/>
      </w:docPartPr>
      <w:docPartBody>
        <w:p w:rsidR="00000000" w:rsidRDefault="00B338AB">
          <w:pPr>
            <w:pStyle w:val="C9D35F9FC9214BFE99A7D894DCDC5A1E"/>
          </w:pPr>
          <w:r w:rsidRPr="0090596C">
            <w:t>Address</w:t>
          </w:r>
        </w:p>
      </w:docPartBody>
    </w:docPart>
    <w:docPart>
      <w:docPartPr>
        <w:name w:val="A93B393AC9DE485983F4167F632B8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284CA-9560-48AA-AF32-1EE895D239A6}"/>
      </w:docPartPr>
      <w:docPartBody>
        <w:p w:rsidR="00000000" w:rsidRDefault="00B338AB">
          <w:pPr>
            <w:pStyle w:val="A93B393AC9DE485983F4167F632B876A"/>
          </w:pPr>
          <w:r w:rsidRPr="0090596C">
            <w:t>City/State/Zip</w:t>
          </w:r>
        </w:p>
      </w:docPartBody>
    </w:docPart>
    <w:docPart>
      <w:docPartPr>
        <w:name w:val="D8064D5BF6304B1FA01C35DAD894CE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ACFBD-AE2F-4EB5-B961-BC72CC69301B}"/>
      </w:docPartPr>
      <w:docPartBody>
        <w:p w:rsidR="00000000" w:rsidRDefault="00B338AB">
          <w:pPr>
            <w:pStyle w:val="D8064D5BF6304B1FA01C35DAD894CEAC"/>
          </w:pPr>
          <w:r w:rsidRPr="0090596C">
            <w:t>Phone</w:t>
          </w:r>
        </w:p>
      </w:docPartBody>
    </w:docPart>
    <w:docPart>
      <w:docPartPr>
        <w:name w:val="10BABC4206C147E18ED9845283CAF3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6D73E5-3AA8-4B4B-896A-49868C860190}"/>
      </w:docPartPr>
      <w:docPartBody>
        <w:p w:rsidR="00000000" w:rsidRDefault="00B338AB">
          <w:pPr>
            <w:pStyle w:val="10BABC4206C147E18ED9845283CAF322"/>
          </w:pPr>
          <w:r w:rsidRPr="0090596C">
            <w:t>Alt Phone</w:t>
          </w:r>
        </w:p>
      </w:docPartBody>
    </w:docPart>
    <w:docPart>
      <w:docPartPr>
        <w:name w:val="29FD5C803C0749CBB366EA0182FE6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4C003-8A3A-409B-B386-ACA98C95A454}"/>
      </w:docPartPr>
      <w:docPartBody>
        <w:p w:rsidR="00000000" w:rsidRDefault="00B338AB">
          <w:pPr>
            <w:pStyle w:val="29FD5C803C0749CBB366EA0182FE6E9E"/>
          </w:pPr>
          <w:r w:rsidRPr="0090596C">
            <w:t>Email</w:t>
          </w:r>
        </w:p>
      </w:docPartBody>
    </w:docPart>
    <w:docPart>
      <w:docPartPr>
        <w:name w:val="5DFB5FD19A8E4596BB33C124BD25D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78A5F5-7A74-41BD-BD12-1E8BC1FBAB74}"/>
      </w:docPartPr>
      <w:docPartBody>
        <w:p w:rsidR="00000000" w:rsidRDefault="00B338AB">
          <w:pPr>
            <w:pStyle w:val="5DFB5FD19A8E4596BB33C124BD25DD60"/>
          </w:pPr>
          <w:r>
            <w:t>Parent 1 Info</w:t>
          </w:r>
        </w:p>
      </w:docPartBody>
    </w:docPart>
    <w:docPart>
      <w:docPartPr>
        <w:name w:val="997A5255A9DB4982ACF841B519DDC3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13ACD-F628-4E6C-98DD-774FEFB43DB6}"/>
      </w:docPartPr>
      <w:docPartBody>
        <w:p w:rsidR="00000000" w:rsidRDefault="00B338AB">
          <w:pPr>
            <w:pStyle w:val="997A5255A9DB4982ACF841B519DDC31F"/>
          </w:pPr>
          <w:r w:rsidRPr="0090596C">
            <w:t>First Name</w:t>
          </w:r>
        </w:p>
      </w:docPartBody>
    </w:docPart>
    <w:docPart>
      <w:docPartPr>
        <w:name w:val="B1CA44075C0246DABF5C31BAB7F9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836BEE-1AEC-4F46-B315-2377B0724AE6}"/>
      </w:docPartPr>
      <w:docPartBody>
        <w:p w:rsidR="00000000" w:rsidRDefault="00B338AB">
          <w:pPr>
            <w:pStyle w:val="B1CA44075C0246DABF5C31BAB7F9B8FC"/>
          </w:pPr>
          <w:r w:rsidRPr="0090596C">
            <w:t>Last Name</w:t>
          </w:r>
        </w:p>
      </w:docPartBody>
    </w:docPart>
    <w:docPart>
      <w:docPartPr>
        <w:name w:val="9872AFE767ED47428E72F33BDDB40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CF703-8208-4490-81ED-FBC8B4D385EB}"/>
      </w:docPartPr>
      <w:docPartBody>
        <w:p w:rsidR="00000000" w:rsidRDefault="00B338AB">
          <w:pPr>
            <w:pStyle w:val="9872AFE767ED47428E72F33BDDB4047B"/>
          </w:pPr>
          <w:r w:rsidRPr="0090596C">
            <w:t>Cell Phone</w:t>
          </w:r>
        </w:p>
      </w:docPartBody>
    </w:docPart>
    <w:docPart>
      <w:docPartPr>
        <w:name w:val="6741DA4C982647009CD635AD2D1A8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4291C-6707-4E95-906E-A33BF6921A85}"/>
      </w:docPartPr>
      <w:docPartBody>
        <w:p w:rsidR="00000000" w:rsidRDefault="00B338AB">
          <w:pPr>
            <w:pStyle w:val="6741DA4C982647009CD635AD2D1A8497"/>
          </w:pPr>
          <w:r w:rsidRPr="0090596C">
            <w:t>Work Phone</w:t>
          </w:r>
        </w:p>
      </w:docPartBody>
    </w:docPart>
    <w:docPart>
      <w:docPartPr>
        <w:name w:val="6412D3CB0B71450A84A8D094B5BC99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4C8DBD-6419-4CF3-964F-165D02C2A35B}"/>
      </w:docPartPr>
      <w:docPartBody>
        <w:p w:rsidR="00000000" w:rsidRDefault="00B338AB">
          <w:pPr>
            <w:pStyle w:val="6412D3CB0B71450A84A8D094B5BC9904"/>
          </w:pPr>
          <w:r w:rsidRPr="0090596C">
            <w:t>Email</w:t>
          </w:r>
        </w:p>
      </w:docPartBody>
    </w:docPart>
    <w:docPart>
      <w:docPartPr>
        <w:name w:val="0696ED92B5B944038A06B817617829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4ECAB8-0580-490B-B452-DD5E869F08FD}"/>
      </w:docPartPr>
      <w:docPartBody>
        <w:p w:rsidR="00000000" w:rsidRDefault="00B338AB">
          <w:pPr>
            <w:pStyle w:val="0696ED92B5B944038A06B81761782925"/>
          </w:pPr>
          <w:r w:rsidRPr="0090596C">
            <w:t>Opt in as a Volunteer</w:t>
          </w:r>
        </w:p>
      </w:docPartBody>
    </w:docPart>
    <w:docPart>
      <w:docPartPr>
        <w:name w:val="72D3D32EA67044F1BCD13F54C9DDF0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216378-75B1-43C9-9932-FE979C59EEEE}"/>
      </w:docPartPr>
      <w:docPartBody>
        <w:p w:rsidR="00000000" w:rsidRDefault="00B338AB">
          <w:pPr>
            <w:pStyle w:val="72D3D32EA67044F1BCD13F54C9DDF010"/>
          </w:pPr>
          <w:r w:rsidRPr="0090596C">
            <w:t>Parent 2 Info</w:t>
          </w:r>
        </w:p>
      </w:docPartBody>
    </w:docPart>
    <w:docPart>
      <w:docPartPr>
        <w:name w:val="3D956C83ADBF4DFB8C5C6075F4BFB2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1EF217-9AF1-4360-B85F-6016DB37F216}"/>
      </w:docPartPr>
      <w:docPartBody>
        <w:p w:rsidR="00000000" w:rsidRDefault="00B338AB">
          <w:pPr>
            <w:pStyle w:val="3D956C83ADBF4DFB8C5C6075F4BFB234"/>
          </w:pPr>
          <w:r w:rsidRPr="00F52451">
            <w:rPr>
              <w:rStyle w:val="PlaceholderText"/>
            </w:rPr>
            <w:t>First Name</w:t>
          </w:r>
        </w:p>
      </w:docPartBody>
    </w:docPart>
    <w:docPart>
      <w:docPartPr>
        <w:name w:val="D52BE93C6ECC4EB49C5BE2C9CC6B53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3AF4E-57CD-44E4-AE64-619EAB50BD49}"/>
      </w:docPartPr>
      <w:docPartBody>
        <w:p w:rsidR="00000000" w:rsidRDefault="00B338AB">
          <w:pPr>
            <w:pStyle w:val="D52BE93C6ECC4EB49C5BE2C9CC6B531F"/>
          </w:pPr>
          <w:r w:rsidRPr="00F52451">
            <w:rPr>
              <w:rStyle w:val="PlaceholderText"/>
            </w:rPr>
            <w:t>Last Name</w:t>
          </w:r>
        </w:p>
      </w:docPartBody>
    </w:docPart>
    <w:docPart>
      <w:docPartPr>
        <w:name w:val="F47028C1F79C487DAECF4A8B815F74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72F00-4408-492E-9DA2-BFD9F429DC3F}"/>
      </w:docPartPr>
      <w:docPartBody>
        <w:p w:rsidR="00000000" w:rsidRDefault="00B338AB">
          <w:pPr>
            <w:pStyle w:val="F47028C1F79C487DAECF4A8B815F74AD"/>
          </w:pPr>
          <w:r w:rsidRPr="00F52451">
            <w:rPr>
              <w:rStyle w:val="PlaceholderText"/>
            </w:rPr>
            <w:t>Cell Phone</w:t>
          </w:r>
        </w:p>
      </w:docPartBody>
    </w:docPart>
    <w:docPart>
      <w:docPartPr>
        <w:name w:val="655FB263C8414C60B146BEDAAB8012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55FA6A-68E4-46E2-80D0-357010D78818}"/>
      </w:docPartPr>
      <w:docPartBody>
        <w:p w:rsidR="00000000" w:rsidRDefault="00B338AB">
          <w:pPr>
            <w:pStyle w:val="655FB263C8414C60B146BEDAAB801254"/>
          </w:pPr>
          <w:r w:rsidRPr="00F52451">
            <w:t>Work Phone</w:t>
          </w:r>
        </w:p>
      </w:docPartBody>
    </w:docPart>
    <w:docPart>
      <w:docPartPr>
        <w:name w:val="029A59B5834E4598BB5A2E81BA5765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C54C7D-B629-4717-BC56-93E284855DDF}"/>
      </w:docPartPr>
      <w:docPartBody>
        <w:p w:rsidR="00000000" w:rsidRDefault="00B338AB">
          <w:pPr>
            <w:pStyle w:val="029A59B5834E4598BB5A2E81BA57657A"/>
          </w:pPr>
          <w:r w:rsidRPr="00F52451">
            <w:t>Email</w:t>
          </w:r>
        </w:p>
      </w:docPartBody>
    </w:docPart>
    <w:docPart>
      <w:docPartPr>
        <w:name w:val="9C7D3CB3E4F945BE98796053587D6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3133D1-639B-42B5-A4BA-DF688C78F17A}"/>
      </w:docPartPr>
      <w:docPartBody>
        <w:p w:rsidR="00000000" w:rsidRDefault="00B338AB">
          <w:pPr>
            <w:pStyle w:val="9C7D3CB3E4F945BE98796053587D630D"/>
          </w:pPr>
          <w:r w:rsidRPr="00F52451">
            <w:t>Opt in as a Volunteer</w:t>
          </w:r>
        </w:p>
      </w:docPartBody>
    </w:docPart>
    <w:docPart>
      <w:docPartPr>
        <w:name w:val="5D32330BE4804C05B7A961AAFEA406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3DCCCD-1C8A-4830-A8C6-0DD5F24EA96C}"/>
      </w:docPartPr>
      <w:docPartBody>
        <w:p w:rsidR="00000000" w:rsidRDefault="00B338AB">
          <w:pPr>
            <w:pStyle w:val="5D32330BE4804C05B7A961AAFEA406AB"/>
          </w:pPr>
          <w:r w:rsidRPr="00F52451">
            <w:t>Do not include us in the directory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8AB"/>
    <w:rsid w:val="00B3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64546B332C7433F9A6B1863AE03BD20">
    <w:name w:val="764546B332C7433F9A6B1863AE03BD20"/>
  </w:style>
  <w:style w:type="paragraph" w:customStyle="1" w:styleId="283A272F237943549CC9656EA9AAC418">
    <w:name w:val="283A272F237943549CC9656EA9AAC418"/>
  </w:style>
  <w:style w:type="paragraph" w:customStyle="1" w:styleId="5EA5A447DF604C84A34C0A348378073F">
    <w:name w:val="5EA5A447DF604C84A34C0A348378073F"/>
  </w:style>
  <w:style w:type="paragraph" w:customStyle="1" w:styleId="C9D35F9FC9214BFE99A7D894DCDC5A1E">
    <w:name w:val="C9D35F9FC9214BFE99A7D894DCDC5A1E"/>
  </w:style>
  <w:style w:type="paragraph" w:customStyle="1" w:styleId="A93B393AC9DE485983F4167F632B876A">
    <w:name w:val="A93B393AC9DE485983F4167F632B876A"/>
  </w:style>
  <w:style w:type="paragraph" w:customStyle="1" w:styleId="D8064D5BF6304B1FA01C35DAD894CEAC">
    <w:name w:val="D8064D5BF6304B1FA01C35DAD894CEAC"/>
  </w:style>
  <w:style w:type="paragraph" w:customStyle="1" w:styleId="10BABC4206C147E18ED9845283CAF322">
    <w:name w:val="10BABC4206C147E18ED9845283CAF322"/>
  </w:style>
  <w:style w:type="paragraph" w:customStyle="1" w:styleId="29FD5C803C0749CBB366EA0182FE6E9E">
    <w:name w:val="29FD5C803C0749CBB366EA0182FE6E9E"/>
  </w:style>
  <w:style w:type="paragraph" w:customStyle="1" w:styleId="5DFB5FD19A8E4596BB33C124BD25DD60">
    <w:name w:val="5DFB5FD19A8E4596BB33C124BD25DD60"/>
  </w:style>
  <w:style w:type="paragraph" w:customStyle="1" w:styleId="997A5255A9DB4982ACF841B519DDC31F">
    <w:name w:val="997A5255A9DB4982ACF841B519DDC31F"/>
  </w:style>
  <w:style w:type="paragraph" w:customStyle="1" w:styleId="B1CA44075C0246DABF5C31BAB7F9B8FC">
    <w:name w:val="B1CA44075C0246DABF5C31BAB7F9B8FC"/>
  </w:style>
  <w:style w:type="paragraph" w:customStyle="1" w:styleId="9872AFE767ED47428E72F33BDDB4047B">
    <w:name w:val="9872AFE767ED47428E72F33BDDB4047B"/>
  </w:style>
  <w:style w:type="paragraph" w:customStyle="1" w:styleId="6741DA4C982647009CD635AD2D1A8497">
    <w:name w:val="6741DA4C982647009CD635AD2D1A8497"/>
  </w:style>
  <w:style w:type="paragraph" w:customStyle="1" w:styleId="6412D3CB0B71450A84A8D094B5BC9904">
    <w:name w:val="6412D3CB0B71450A84A8D094B5BC9904"/>
  </w:style>
  <w:style w:type="paragraph" w:customStyle="1" w:styleId="0696ED92B5B944038A06B81761782925">
    <w:name w:val="0696ED92B5B944038A06B81761782925"/>
  </w:style>
  <w:style w:type="paragraph" w:customStyle="1" w:styleId="72D3D32EA67044F1BCD13F54C9DDF010">
    <w:name w:val="72D3D32EA67044F1BCD13F54C9DDF010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3D956C83ADBF4DFB8C5C6075F4BFB234">
    <w:name w:val="3D956C83ADBF4DFB8C5C6075F4BFB234"/>
  </w:style>
  <w:style w:type="paragraph" w:customStyle="1" w:styleId="D52BE93C6ECC4EB49C5BE2C9CC6B531F">
    <w:name w:val="D52BE93C6ECC4EB49C5BE2C9CC6B531F"/>
  </w:style>
  <w:style w:type="paragraph" w:customStyle="1" w:styleId="F47028C1F79C487DAECF4A8B815F74AD">
    <w:name w:val="F47028C1F79C487DAECF4A8B815F74AD"/>
  </w:style>
  <w:style w:type="paragraph" w:customStyle="1" w:styleId="655FB263C8414C60B146BEDAAB801254">
    <w:name w:val="655FB263C8414C60B146BEDAAB801254"/>
  </w:style>
  <w:style w:type="paragraph" w:customStyle="1" w:styleId="029A59B5834E4598BB5A2E81BA57657A">
    <w:name w:val="029A59B5834E4598BB5A2E81BA57657A"/>
  </w:style>
  <w:style w:type="paragraph" w:customStyle="1" w:styleId="9C7D3CB3E4F945BE98796053587D630D">
    <w:name w:val="9C7D3CB3E4F945BE98796053587D630D"/>
  </w:style>
  <w:style w:type="paragraph" w:customStyle="1" w:styleId="5D32330BE4804C05B7A961AAFEA406AB">
    <w:name w:val="5D32330BE4804C05B7A961AAFEA406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417D71D-DAC3-4822-B203-594E4FC005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39A8EB-ADA7-4B82-884B-2DA70A0BB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5F9F6A-0363-46D2-AB53-553ADA69290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Directory collection form(2)</Template>
  <TotalTime>0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2025-06-03T02:01:00Z</dcterms:created>
  <dcterms:modified xsi:type="dcterms:W3CDTF">2025-06-03T02:02:00Z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